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EC6" w:rsidRDefault="004C1EC6">
      <w:pPr>
        <w:framePr w:h="1677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838.5pt">
            <v:imagedata r:id="rId4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type w:val="continuous"/>
          <w:pgSz w:w="15043" w:h="19652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99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26" type="#_x0000_t75" style="width:621.75pt;height:849.75pt">
            <v:imagedata r:id="rId5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pgSz w:w="15312" w:h="19872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791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27" type="#_x0000_t75" style="width:613.5pt;height:839.25pt">
            <v:imagedata r:id="rId6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pgSz w:w="15149" w:h="19671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954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28" type="#_x0000_t75" style="width:620.25pt;height:847.5pt">
            <v:imagedata r:id="rId7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pgSz w:w="15283" w:h="19834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839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29" type="#_x0000_t75" style="width:614.25pt;height:842.25pt">
            <v:imagedata r:id="rId8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pgSz w:w="15168" w:h="19719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0" type="#_x0000_t75" style="width:612pt;height:837.75pt">
            <v:imagedata r:id="rId9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pgSz w:w="15120" w:h="19632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877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1" type="#_x0000_t75" style="width:615pt;height:843.75pt">
            <v:imagedata r:id="rId10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pgSz w:w="15188" w:h="19757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858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2" type="#_x0000_t75" style="width:613.5pt;height:843pt">
            <v:imagedata r:id="rId11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pgSz w:w="15149" w:h="19738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820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3" type="#_x0000_t75" style="width:613.5pt;height:840.75pt">
            <v:imagedata r:id="rId12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4C1EC6">
          <w:pgSz w:w="15149" w:h="19700"/>
          <w:pgMar w:top="1440" w:right="1440" w:bottom="360" w:left="1440" w:header="720" w:footer="720" w:gutter="0"/>
          <w:cols w:space="720"/>
          <w:noEndnote/>
        </w:sectPr>
      </w:pPr>
    </w:p>
    <w:p w:rsidR="004C1EC6" w:rsidRDefault="004C1EC6">
      <w:pPr>
        <w:framePr w:h="16791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4" type="#_x0000_t75" style="width:613.5pt;height:839.25pt">
            <v:imagedata r:id="rId13" o:title=""/>
          </v:shape>
        </w:pict>
      </w:r>
    </w:p>
    <w:p w:rsidR="004C1EC6" w:rsidRDefault="004C1EC6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sectPr w:rsidR="004C1EC6" w:rsidSect="004C1EC6">
      <w:pgSz w:w="15149" w:h="1967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367"/>
    <w:rsid w:val="001B5367"/>
    <w:rsid w:val="004C1EC6"/>
    <w:rsid w:val="00927D9B"/>
    <w:rsid w:val="00EF4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5</Words>
  <Characters>34</Characters>
  <Application>Microsoft Office Outlook</Application>
  <DocSecurity>0</DocSecurity>
  <Lines>0</Lines>
  <Paragraphs>0</Paragraphs>
  <ScaleCrop>false</ScaleCrop>
  <Company>Melkosoft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FuckYouBill</dc:creator>
  <cp:keywords/>
  <dc:description/>
  <cp:lastModifiedBy>admin</cp:lastModifiedBy>
  <cp:revision>2</cp:revision>
  <dcterms:created xsi:type="dcterms:W3CDTF">2016-03-17T11:04:00Z</dcterms:created>
  <dcterms:modified xsi:type="dcterms:W3CDTF">2016-03-17T11:04:00Z</dcterms:modified>
</cp:coreProperties>
</file>